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C4" w:rsidRPr="00F52DA2" w:rsidRDefault="00850BC4" w:rsidP="00F52DA2">
      <w:pPr>
        <w:spacing w:line="240" w:lineRule="auto"/>
        <w:rPr>
          <w:b/>
          <w:sz w:val="24"/>
          <w:szCs w:val="24"/>
        </w:rPr>
      </w:pPr>
      <w:r w:rsidRPr="00EB7F96">
        <w:rPr>
          <w:b/>
          <w:sz w:val="24"/>
          <w:szCs w:val="24"/>
        </w:rPr>
        <w:t>ISTITUTO CO</w:t>
      </w:r>
      <w:r>
        <w:rPr>
          <w:b/>
          <w:sz w:val="24"/>
          <w:szCs w:val="24"/>
        </w:rPr>
        <w:t>M</w:t>
      </w:r>
      <w:r w:rsidRPr="00EB7F96">
        <w:rPr>
          <w:b/>
          <w:sz w:val="24"/>
          <w:szCs w:val="24"/>
        </w:rPr>
        <w:t>PRENSIVO 1° MODENA</w:t>
      </w: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ELENCO DOCENTI A.S. 2014/15</w:t>
      </w:r>
      <w:r w:rsidRPr="00EB7F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EB7F96">
        <w:rPr>
          <w:sz w:val="24"/>
          <w:szCs w:val="24"/>
        </w:rPr>
        <w:t xml:space="preserve"> </w:t>
      </w:r>
      <w:r w:rsidRPr="000A18C6">
        <w:rPr>
          <w:b/>
          <w:sz w:val="24"/>
          <w:szCs w:val="24"/>
        </w:rPr>
        <w:t xml:space="preserve">Scuola Media  Cavour                    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3"/>
        <w:gridCol w:w="3362"/>
        <w:gridCol w:w="5415"/>
      </w:tblGrid>
      <w:tr w:rsidR="00850BC4" w:rsidRPr="007B505C" w:rsidTr="00F45FCE">
        <w:tc>
          <w:tcPr>
            <w:tcW w:w="675" w:type="dxa"/>
          </w:tcPr>
          <w:p w:rsidR="00850BC4" w:rsidRPr="00312E8A" w:rsidRDefault="00850BC4" w:rsidP="003F387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12E8A">
              <w:rPr>
                <w:b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lasse</w:t>
            </w:r>
          </w:p>
        </w:tc>
        <w:tc>
          <w:tcPr>
            <w:tcW w:w="3367" w:type="dxa"/>
          </w:tcPr>
          <w:p w:rsidR="00850BC4" w:rsidRPr="007B505C" w:rsidRDefault="00850BC4" w:rsidP="00F45FC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B505C">
              <w:rPr>
                <w:b/>
                <w:sz w:val="24"/>
                <w:szCs w:val="24"/>
              </w:rPr>
              <w:t>Cognome                     Nome</w:t>
            </w:r>
          </w:p>
        </w:tc>
        <w:tc>
          <w:tcPr>
            <w:tcW w:w="5426" w:type="dxa"/>
          </w:tcPr>
          <w:p w:rsidR="00850BC4" w:rsidRPr="007B505C" w:rsidRDefault="00850BC4" w:rsidP="009339C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 xml:space="preserve">                      </w:t>
            </w:r>
            <w:r w:rsidRPr="007B505C">
              <w:rPr>
                <w:b/>
                <w:sz w:val="24"/>
                <w:szCs w:val="24"/>
              </w:rPr>
              <w:t>Giorno e ora per ricevimento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 w:rsidP="007946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1A/1F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Agazzotti                     Emanuela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2C/3C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Alietti                           Elisa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MERCOLEDI’ 10-11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B/D/F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Amuso                       M.Donatella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LUNEDI’ 10-11  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B/D/F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Arletti                     M. Alessandra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11-12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1C/1A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 xml:space="preserve">Stefanizzi </w:t>
            </w:r>
            <w:r>
              <w:rPr>
                <w:sz w:val="24"/>
                <w:szCs w:val="24"/>
              </w:rPr>
              <w:t xml:space="preserve">              </w:t>
            </w:r>
            <w:r w:rsidRPr="007B505C">
              <w:rPr>
                <w:sz w:val="24"/>
                <w:szCs w:val="24"/>
              </w:rPr>
              <w:t xml:space="preserve"> Agostino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LUNEDI’ 11-12  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3A/3C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Basiricò                      Rosa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SABATO 11-12  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A/E/F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Benatti                       M.Rita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9-10  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F"/>
              </w:smartTagPr>
              <w:r>
                <w:rPr>
                  <w:sz w:val="24"/>
                  <w:szCs w:val="24"/>
                </w:rPr>
                <w:t>3F</w:t>
              </w:r>
            </w:smartTag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Bocchini                     Valeria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A/C/E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Bozzani                      Denise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11-12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TUTTE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Breschi                       Barbara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 11-12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1A/3A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Camodeca                 Teresa</w:t>
            </w:r>
          </w:p>
        </w:tc>
        <w:tc>
          <w:tcPr>
            <w:tcW w:w="5426" w:type="dxa"/>
          </w:tcPr>
          <w:p w:rsidR="00850BC4" w:rsidRPr="007B505C" w:rsidRDefault="00850BC4" w:rsidP="008C1C7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MERCOLEDI’10-11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B/C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Capitelli                     Anna Maria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SABATO 11-12 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>
                <w:rPr>
                  <w:sz w:val="24"/>
                  <w:szCs w:val="24"/>
                </w:rPr>
                <w:t>2C</w:t>
              </w:r>
            </w:smartTag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Amato                       Caterina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11.00-11.30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1F/3F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Cirianni                      Salvatore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MARTEDI’ 10-11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1C/3D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Clò                           Maria Claudia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LUNEDI’ 10-11 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2C/3C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Corradini                   Caterina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MERCOLEDI’ 9-10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1D/3D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Dalla Valle                 Cecilia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MARTEDI’ 9-10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1E/1C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De Vito                      Samanta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2B/3B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Di Renna                   Lucia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LUNEDI’ 11-12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1A/2A/3A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D’Ostuni                   Lorella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MARTEDI’ 9-10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B/D/F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Fantazzi                    Elena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MARTEDI’ 10-11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F"/>
              </w:smartTagPr>
              <w:r>
                <w:rPr>
                  <w:sz w:val="24"/>
                  <w:szCs w:val="24"/>
                </w:rPr>
                <w:t>2F</w:t>
              </w:r>
            </w:smartTag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Ferrari                       Laura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1E/2E</w:t>
            </w:r>
          </w:p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2A/2C</w:t>
            </w:r>
          </w:p>
        </w:tc>
        <w:tc>
          <w:tcPr>
            <w:tcW w:w="3367" w:type="dxa"/>
          </w:tcPr>
          <w:p w:rsidR="00850BC4" w:rsidRPr="007B505C" w:rsidRDefault="00850BC4" w:rsidP="004F704F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Ferri  L.       (</w:t>
            </w:r>
            <w:r w:rsidRPr="00F75A1F">
              <w:rPr>
                <w:sz w:val="24"/>
                <w:szCs w:val="24"/>
              </w:rPr>
              <w:t>Vernia Silvia</w:t>
            </w:r>
            <w:r w:rsidRPr="007B505C">
              <w:rPr>
                <w:sz w:val="24"/>
                <w:szCs w:val="24"/>
              </w:rPr>
              <w:t>)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VENERDI’ 9-10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F/2A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Franceschetti          Cecilia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10-11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Fucci                         Olga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VENERDI’ 10.05-11.00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1D/2D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Giannotti                 Giuliano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SABATO 11-12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Gnudi                       Anna Lena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11-12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2A/3D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Reami                      Sandra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10-11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2E/3E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Loi                             Irene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MARTEDI’ 11.05-12.00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1D/2E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LoMonaco               Nunzia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10-11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D/E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Mamusi                   Maria Paola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SABATO 11-12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Mascellari               Vittorio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MERCOLEDI’ 10-11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Mastromatteo       Katia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10-11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1B/2B/2F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Masera                    Benedetta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MARTEDI’ 10-11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1D/2D</w:t>
            </w:r>
          </w:p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1F/2F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Chiapparino      Maria Celeste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SABATO 10-11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A/C/E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Rauseo                    Giuseppina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10-11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B/C/D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Rissone                   Giuliana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LUNEDI’ 9.10    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A/C/E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Scognamiglio         Viviana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MERCOLEDI’ 10-11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A/C/E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Setti                        Roberto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MERCOLEDI’ 9-10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3E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Stanzani                 Tiziana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B/D/F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Tavoletta               Romolo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MARTEDI’ 9-10                            SU APPUNTAMENTO</w:t>
            </w:r>
          </w:p>
        </w:tc>
      </w:tr>
      <w:tr w:rsidR="00850BC4" w:rsidRPr="007B505C" w:rsidTr="00F45FCE">
        <w:tc>
          <w:tcPr>
            <w:tcW w:w="675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367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 w:rsidRPr="007B505C">
              <w:rPr>
                <w:sz w:val="24"/>
                <w:szCs w:val="24"/>
              </w:rPr>
              <w:t>Violi                        Francesca</w:t>
            </w:r>
          </w:p>
        </w:tc>
        <w:tc>
          <w:tcPr>
            <w:tcW w:w="5426" w:type="dxa"/>
          </w:tcPr>
          <w:p w:rsidR="00850BC4" w:rsidRPr="007B505C" w:rsidRDefault="00850B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MERCOLEDI’ 11-12</w:t>
            </w:r>
          </w:p>
        </w:tc>
      </w:tr>
    </w:tbl>
    <w:p w:rsidR="00850BC4" w:rsidRDefault="00850BC4">
      <w:pPr>
        <w:rPr>
          <w:rFonts w:ascii="Times New Roman" w:hAnsi="Times New Roman" w:cs="Times New Roman"/>
        </w:rPr>
      </w:pPr>
    </w:p>
    <w:sectPr w:rsidR="00850BC4" w:rsidSect="00962A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D53CE"/>
    <w:multiLevelType w:val="hybridMultilevel"/>
    <w:tmpl w:val="F1D4DD4C"/>
    <w:lvl w:ilvl="0" w:tplc="2318B5F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hyphenationZone w:val="283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2A1F"/>
    <w:rsid w:val="000A18C6"/>
    <w:rsid w:val="000C3C30"/>
    <w:rsid w:val="001305CF"/>
    <w:rsid w:val="00146BB1"/>
    <w:rsid w:val="00186652"/>
    <w:rsid w:val="00197B30"/>
    <w:rsid w:val="001A071A"/>
    <w:rsid w:val="002A0A34"/>
    <w:rsid w:val="002B0A2B"/>
    <w:rsid w:val="00312E8A"/>
    <w:rsid w:val="003F387D"/>
    <w:rsid w:val="0041038D"/>
    <w:rsid w:val="004F704F"/>
    <w:rsid w:val="00546FDB"/>
    <w:rsid w:val="006101D9"/>
    <w:rsid w:val="00613B6F"/>
    <w:rsid w:val="006B2977"/>
    <w:rsid w:val="0070295D"/>
    <w:rsid w:val="00755988"/>
    <w:rsid w:val="0079468D"/>
    <w:rsid w:val="007A3C4D"/>
    <w:rsid w:val="007B505C"/>
    <w:rsid w:val="00850BC4"/>
    <w:rsid w:val="00872BF3"/>
    <w:rsid w:val="008C1C74"/>
    <w:rsid w:val="009339C0"/>
    <w:rsid w:val="00962A1F"/>
    <w:rsid w:val="00971D35"/>
    <w:rsid w:val="00B33A71"/>
    <w:rsid w:val="00B81DD3"/>
    <w:rsid w:val="00C644AC"/>
    <w:rsid w:val="00D74FB2"/>
    <w:rsid w:val="00DA2A93"/>
    <w:rsid w:val="00DB4171"/>
    <w:rsid w:val="00DD1DA4"/>
    <w:rsid w:val="00EB7F96"/>
    <w:rsid w:val="00EE4C9A"/>
    <w:rsid w:val="00EF5C42"/>
    <w:rsid w:val="00F45FCE"/>
    <w:rsid w:val="00F52DA2"/>
    <w:rsid w:val="00F53422"/>
    <w:rsid w:val="00F75A1F"/>
    <w:rsid w:val="00FB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98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572</Words>
  <Characters>3265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COMPRENSIVO 1° MODENA</dc:title>
  <dc:subject/>
  <dc:creator>utente</dc:creator>
  <cp:keywords/>
  <dc:description/>
  <cp:lastModifiedBy>Tiziana Munari</cp:lastModifiedBy>
  <cp:revision>3</cp:revision>
  <cp:lastPrinted>2014-10-11T06:38:00Z</cp:lastPrinted>
  <dcterms:created xsi:type="dcterms:W3CDTF">2015-01-22T11:35:00Z</dcterms:created>
  <dcterms:modified xsi:type="dcterms:W3CDTF">2015-01-22T18:09:00Z</dcterms:modified>
</cp:coreProperties>
</file>