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F8" w:rsidRDefault="006705F8" w:rsidP="00761141">
      <w:pPr>
        <w:spacing w:line="360" w:lineRule="atLeast"/>
        <w:jc w:val="center"/>
        <w:rPr>
          <w:b/>
          <w:sz w:val="28"/>
        </w:rPr>
      </w:pPr>
      <w:r w:rsidRPr="005F22D5">
        <w:rPr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REP_BOK" style="width:36.75pt;height:41.25pt;visibility:visible">
            <v:imagedata r:id="rId5" o:title=""/>
          </v:shape>
        </w:pict>
      </w:r>
    </w:p>
    <w:p w:rsidR="006705F8" w:rsidRDefault="006705F8" w:rsidP="00761141">
      <w:pPr>
        <w:pStyle w:val="Heading1"/>
        <w:rPr>
          <w:rFonts w:cs="Arial"/>
          <w:b/>
          <w:sz w:val="16"/>
          <w:szCs w:val="16"/>
        </w:rPr>
      </w:pPr>
    </w:p>
    <w:p w:rsidR="006705F8" w:rsidRDefault="006705F8" w:rsidP="00C56ECE">
      <w:pPr>
        <w:pStyle w:val="Heading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6705F8" w:rsidRDefault="006705F8" w:rsidP="00C56ECE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6705F8" w:rsidRDefault="006705F8" w:rsidP="00C56ECE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6705F8" w:rsidRDefault="006705F8" w:rsidP="00C56ECE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>Cod. Fisc. 94177160366 – C.M. MOIC84100V</w:t>
      </w:r>
    </w:p>
    <w:p w:rsidR="006705F8" w:rsidRPr="005477A9" w:rsidRDefault="006705F8" w:rsidP="00C56ECE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6" w:history="1">
        <w:r w:rsidRPr="005477A9">
          <w:rPr>
            <w:rStyle w:val="Hyperlink"/>
            <w:rFonts w:cs="Arial"/>
            <w:sz w:val="20"/>
          </w:rPr>
          <w:t>moic84100v@istruzione.it</w:t>
        </w:r>
      </w:hyperlink>
    </w:p>
    <w:p w:rsidR="006705F8" w:rsidRDefault="006705F8" w:rsidP="00FC5DF4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7" w:history="1">
        <w:r w:rsidRPr="0058501F">
          <w:rPr>
            <w:rStyle w:val="Hyperlink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6705F8" w:rsidRDefault="006705F8" w:rsidP="00FC5DF4">
      <w:pPr>
        <w:jc w:val="center"/>
      </w:pPr>
    </w:p>
    <w:p w:rsidR="006705F8" w:rsidRDefault="006705F8" w:rsidP="00FC5DF4">
      <w:pPr>
        <w:jc w:val="center"/>
      </w:pPr>
    </w:p>
    <w:p w:rsidR="006705F8" w:rsidRDefault="006705F8" w:rsidP="00FC5DF4">
      <w:pPr>
        <w:jc w:val="center"/>
      </w:pPr>
    </w:p>
    <w:p w:rsidR="006705F8" w:rsidRDefault="006705F8" w:rsidP="00FC5DF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705F8" w:rsidRDefault="006705F8" w:rsidP="00FC5DF4">
      <w:pPr>
        <w:jc w:val="center"/>
        <w:rPr>
          <w:sz w:val="22"/>
          <w:szCs w:val="22"/>
        </w:rPr>
      </w:pPr>
    </w:p>
    <w:p w:rsidR="006705F8" w:rsidRDefault="006705F8" w:rsidP="00FC5DF4">
      <w:pPr>
        <w:jc w:val="center"/>
        <w:rPr>
          <w:sz w:val="22"/>
          <w:szCs w:val="22"/>
        </w:rPr>
      </w:pPr>
      <w:r>
        <w:rPr>
          <w:sz w:val="22"/>
          <w:szCs w:val="22"/>
        </w:rPr>
        <w:t>COMUNICATO N. 144                                                                                 MODENA, 30/04/2015</w:t>
      </w:r>
    </w:p>
    <w:p w:rsidR="006705F8" w:rsidRDefault="006705F8" w:rsidP="005F578E">
      <w:pPr>
        <w:rPr>
          <w:sz w:val="22"/>
          <w:szCs w:val="22"/>
        </w:rPr>
      </w:pPr>
    </w:p>
    <w:p w:rsidR="006705F8" w:rsidRDefault="006705F8" w:rsidP="005F578E">
      <w:pPr>
        <w:rPr>
          <w:sz w:val="22"/>
          <w:szCs w:val="22"/>
        </w:rPr>
      </w:pPr>
    </w:p>
    <w:p w:rsidR="006705F8" w:rsidRDefault="006705F8" w:rsidP="005F578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GENITORI</w:t>
      </w:r>
    </w:p>
    <w:p w:rsidR="006705F8" w:rsidRDefault="006705F8" w:rsidP="005F578E">
      <w:pPr>
        <w:jc w:val="right"/>
        <w:rPr>
          <w:sz w:val="22"/>
          <w:szCs w:val="22"/>
        </w:rPr>
      </w:pPr>
      <w:r>
        <w:rPr>
          <w:sz w:val="22"/>
          <w:szCs w:val="22"/>
        </w:rPr>
        <w:t>DOCENTI</w:t>
      </w:r>
    </w:p>
    <w:p w:rsidR="006705F8" w:rsidRDefault="006705F8" w:rsidP="005F578E">
      <w:pPr>
        <w:jc w:val="right"/>
        <w:rPr>
          <w:sz w:val="22"/>
          <w:szCs w:val="22"/>
        </w:rPr>
      </w:pPr>
      <w:r>
        <w:rPr>
          <w:sz w:val="22"/>
          <w:szCs w:val="22"/>
        </w:rPr>
        <w:t>SEDE CAVOUR</w:t>
      </w:r>
    </w:p>
    <w:p w:rsidR="006705F8" w:rsidRDefault="006705F8" w:rsidP="005F578E">
      <w:pPr>
        <w:jc w:val="right"/>
        <w:rPr>
          <w:sz w:val="22"/>
          <w:szCs w:val="22"/>
        </w:rPr>
      </w:pPr>
      <w:r>
        <w:rPr>
          <w:sz w:val="22"/>
          <w:szCs w:val="22"/>
        </w:rPr>
        <w:t>e.p.c. ATA</w:t>
      </w:r>
    </w:p>
    <w:p w:rsidR="006705F8" w:rsidRDefault="006705F8" w:rsidP="005F578E">
      <w:pPr>
        <w:jc w:val="right"/>
        <w:rPr>
          <w:sz w:val="22"/>
          <w:szCs w:val="22"/>
        </w:rPr>
      </w:pPr>
    </w:p>
    <w:p w:rsidR="006705F8" w:rsidRDefault="006705F8" w:rsidP="005F578E">
      <w:pPr>
        <w:jc w:val="right"/>
        <w:rPr>
          <w:sz w:val="22"/>
          <w:szCs w:val="22"/>
        </w:rPr>
      </w:pPr>
    </w:p>
    <w:p w:rsidR="006705F8" w:rsidRDefault="006705F8" w:rsidP="005F578E">
      <w:pPr>
        <w:rPr>
          <w:sz w:val="22"/>
          <w:szCs w:val="22"/>
        </w:rPr>
      </w:pPr>
      <w:r>
        <w:rPr>
          <w:sz w:val="22"/>
          <w:szCs w:val="22"/>
        </w:rPr>
        <w:t>OGGETTO: Sospensioni attività pomeridiane.</w:t>
      </w:r>
    </w:p>
    <w:p w:rsidR="006705F8" w:rsidRDefault="006705F8" w:rsidP="005F578E">
      <w:pPr>
        <w:rPr>
          <w:sz w:val="22"/>
          <w:szCs w:val="22"/>
        </w:rPr>
      </w:pPr>
    </w:p>
    <w:p w:rsidR="006705F8" w:rsidRDefault="006705F8" w:rsidP="005F578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</w:p>
    <w:p w:rsidR="006705F8" w:rsidRDefault="006705F8" w:rsidP="005F578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Si comunica che i docenti della prima ora che non intendessero aderire allo </w:t>
      </w:r>
      <w:r w:rsidRPr="004553E9">
        <w:rPr>
          <w:b/>
          <w:sz w:val="22"/>
          <w:szCs w:val="22"/>
        </w:rPr>
        <w:t>sciopero del giorno 5 maggio</w:t>
      </w:r>
      <w:r>
        <w:rPr>
          <w:sz w:val="22"/>
          <w:szCs w:val="22"/>
        </w:rPr>
        <w:t xml:space="preserve"> sono tenuti a  presentarsi in servizio alle ore 7,50 per organizzare le attività della mattinata.</w:t>
      </w:r>
    </w:p>
    <w:p w:rsidR="006705F8" w:rsidRPr="004553E9" w:rsidRDefault="006705F8" w:rsidP="005F578E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4553E9">
        <w:rPr>
          <w:b/>
          <w:sz w:val="22"/>
          <w:szCs w:val="22"/>
        </w:rPr>
        <w:t>Si ricorda inoltre che nella suddetta  giornata sono sospese le attività pomeridiane.</w:t>
      </w:r>
    </w:p>
    <w:p w:rsidR="006705F8" w:rsidRPr="004553E9" w:rsidRDefault="006705F8" w:rsidP="00FC5DF4">
      <w:pPr>
        <w:jc w:val="center"/>
        <w:rPr>
          <w:b/>
          <w:sz w:val="22"/>
          <w:szCs w:val="22"/>
        </w:rPr>
      </w:pPr>
    </w:p>
    <w:p w:rsidR="006705F8" w:rsidRDefault="006705F8" w:rsidP="00FC5DF4">
      <w:pPr>
        <w:jc w:val="center"/>
        <w:rPr>
          <w:sz w:val="22"/>
          <w:szCs w:val="22"/>
        </w:rPr>
      </w:pPr>
    </w:p>
    <w:p w:rsidR="006705F8" w:rsidRDefault="006705F8" w:rsidP="00FC5DF4">
      <w:pPr>
        <w:jc w:val="center"/>
        <w:rPr>
          <w:sz w:val="22"/>
          <w:szCs w:val="22"/>
        </w:rPr>
      </w:pPr>
    </w:p>
    <w:p w:rsidR="006705F8" w:rsidRDefault="006705F8" w:rsidP="00FC5DF4">
      <w:pPr>
        <w:jc w:val="center"/>
        <w:rPr>
          <w:sz w:val="22"/>
          <w:szCs w:val="22"/>
        </w:rPr>
      </w:pPr>
    </w:p>
    <w:p w:rsidR="006705F8" w:rsidRDefault="006705F8" w:rsidP="005F1CA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IL DIRIGENTE SCOLASTICO</w:t>
      </w:r>
    </w:p>
    <w:p w:rsidR="006705F8" w:rsidRDefault="006705F8" w:rsidP="005F1CA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(Prof.ssa Silvia Zetti)</w:t>
      </w:r>
    </w:p>
    <w:p w:rsidR="006705F8" w:rsidRDefault="006705F8" w:rsidP="005F1CA4">
      <w:pPr>
        <w:rPr>
          <w:b/>
          <w:sz w:val="22"/>
          <w:szCs w:val="22"/>
        </w:rPr>
      </w:pPr>
    </w:p>
    <w:p w:rsidR="006705F8" w:rsidRDefault="006705F8" w:rsidP="005F1CA4">
      <w:pPr>
        <w:rPr>
          <w:sz w:val="22"/>
          <w:szCs w:val="22"/>
        </w:rPr>
      </w:pPr>
    </w:p>
    <w:sectPr w:rsidR="006705F8" w:rsidSect="0013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5A8"/>
    <w:multiLevelType w:val="hybridMultilevel"/>
    <w:tmpl w:val="85105406"/>
    <w:lvl w:ilvl="0" w:tplc="FC563A7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F68E9"/>
    <w:multiLevelType w:val="hybridMultilevel"/>
    <w:tmpl w:val="6F465DEE"/>
    <w:lvl w:ilvl="0" w:tplc="FD22C2B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9E14570"/>
    <w:multiLevelType w:val="hybridMultilevel"/>
    <w:tmpl w:val="35D0C61A"/>
    <w:lvl w:ilvl="0" w:tplc="8828E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ECE"/>
    <w:rsid w:val="0000243F"/>
    <w:rsid w:val="00057C70"/>
    <w:rsid w:val="000A1E1C"/>
    <w:rsid w:val="000C5CC0"/>
    <w:rsid w:val="001016C5"/>
    <w:rsid w:val="00103A31"/>
    <w:rsid w:val="00132B51"/>
    <w:rsid w:val="00132F70"/>
    <w:rsid w:val="00180BE9"/>
    <w:rsid w:val="001C0792"/>
    <w:rsid w:val="001C2949"/>
    <w:rsid w:val="001C33D3"/>
    <w:rsid w:val="001C5060"/>
    <w:rsid w:val="001E0784"/>
    <w:rsid w:val="00213F4B"/>
    <w:rsid w:val="00236BDC"/>
    <w:rsid w:val="00243331"/>
    <w:rsid w:val="0025345D"/>
    <w:rsid w:val="00290170"/>
    <w:rsid w:val="00290D53"/>
    <w:rsid w:val="002B76B1"/>
    <w:rsid w:val="002B7939"/>
    <w:rsid w:val="002C3450"/>
    <w:rsid w:val="002C6580"/>
    <w:rsid w:val="002E4098"/>
    <w:rsid w:val="00301F60"/>
    <w:rsid w:val="003079DA"/>
    <w:rsid w:val="0033648E"/>
    <w:rsid w:val="00355456"/>
    <w:rsid w:val="00363E76"/>
    <w:rsid w:val="00386A80"/>
    <w:rsid w:val="00393A49"/>
    <w:rsid w:val="003A5BA1"/>
    <w:rsid w:val="003D0BBD"/>
    <w:rsid w:val="003E6D3A"/>
    <w:rsid w:val="003E6EFD"/>
    <w:rsid w:val="003E75BF"/>
    <w:rsid w:val="003F176A"/>
    <w:rsid w:val="0044303B"/>
    <w:rsid w:val="00443F9A"/>
    <w:rsid w:val="00454DD1"/>
    <w:rsid w:val="004553E9"/>
    <w:rsid w:val="00460862"/>
    <w:rsid w:val="00465356"/>
    <w:rsid w:val="00474985"/>
    <w:rsid w:val="004A222C"/>
    <w:rsid w:val="004C1881"/>
    <w:rsid w:val="004D43DE"/>
    <w:rsid w:val="00503EFC"/>
    <w:rsid w:val="005477A9"/>
    <w:rsid w:val="00551FCA"/>
    <w:rsid w:val="00552EC4"/>
    <w:rsid w:val="00577E4E"/>
    <w:rsid w:val="0058501F"/>
    <w:rsid w:val="005B137A"/>
    <w:rsid w:val="005D6A85"/>
    <w:rsid w:val="005F1CA4"/>
    <w:rsid w:val="005F22D5"/>
    <w:rsid w:val="005F2C14"/>
    <w:rsid w:val="005F578E"/>
    <w:rsid w:val="006229A8"/>
    <w:rsid w:val="00636C81"/>
    <w:rsid w:val="006678D1"/>
    <w:rsid w:val="006705F8"/>
    <w:rsid w:val="00680DA0"/>
    <w:rsid w:val="0068709F"/>
    <w:rsid w:val="00695529"/>
    <w:rsid w:val="006B4DAE"/>
    <w:rsid w:val="006D7658"/>
    <w:rsid w:val="006E49A1"/>
    <w:rsid w:val="006F3787"/>
    <w:rsid w:val="007343B9"/>
    <w:rsid w:val="00750285"/>
    <w:rsid w:val="00761141"/>
    <w:rsid w:val="00772383"/>
    <w:rsid w:val="00775372"/>
    <w:rsid w:val="007C1B78"/>
    <w:rsid w:val="0084755F"/>
    <w:rsid w:val="00862704"/>
    <w:rsid w:val="00870C4C"/>
    <w:rsid w:val="008C4607"/>
    <w:rsid w:val="008F37B3"/>
    <w:rsid w:val="009955CF"/>
    <w:rsid w:val="009E0891"/>
    <w:rsid w:val="009F4442"/>
    <w:rsid w:val="00A52FB1"/>
    <w:rsid w:val="00A6323D"/>
    <w:rsid w:val="00A64838"/>
    <w:rsid w:val="00A727CC"/>
    <w:rsid w:val="00AA36F0"/>
    <w:rsid w:val="00AB74BC"/>
    <w:rsid w:val="00AE35F9"/>
    <w:rsid w:val="00AE7B72"/>
    <w:rsid w:val="00B129E4"/>
    <w:rsid w:val="00B23E79"/>
    <w:rsid w:val="00B9533F"/>
    <w:rsid w:val="00BC430D"/>
    <w:rsid w:val="00BE3B4F"/>
    <w:rsid w:val="00BE6CE3"/>
    <w:rsid w:val="00C05849"/>
    <w:rsid w:val="00C07205"/>
    <w:rsid w:val="00C37939"/>
    <w:rsid w:val="00C455FD"/>
    <w:rsid w:val="00C56ECE"/>
    <w:rsid w:val="00C60258"/>
    <w:rsid w:val="00C95F4F"/>
    <w:rsid w:val="00C96971"/>
    <w:rsid w:val="00CA503B"/>
    <w:rsid w:val="00CE0DDC"/>
    <w:rsid w:val="00CE4CC6"/>
    <w:rsid w:val="00CE7A0C"/>
    <w:rsid w:val="00D24D08"/>
    <w:rsid w:val="00D35BDD"/>
    <w:rsid w:val="00D8234E"/>
    <w:rsid w:val="00D86D57"/>
    <w:rsid w:val="00D90D1A"/>
    <w:rsid w:val="00DA18FC"/>
    <w:rsid w:val="00DC239C"/>
    <w:rsid w:val="00DF63CB"/>
    <w:rsid w:val="00E1022B"/>
    <w:rsid w:val="00E219D9"/>
    <w:rsid w:val="00E30A8F"/>
    <w:rsid w:val="00E7701E"/>
    <w:rsid w:val="00E82B1A"/>
    <w:rsid w:val="00EA7D87"/>
    <w:rsid w:val="00F00684"/>
    <w:rsid w:val="00F346B8"/>
    <w:rsid w:val="00F519F6"/>
    <w:rsid w:val="00F659B6"/>
    <w:rsid w:val="00F847D1"/>
    <w:rsid w:val="00FA28BA"/>
    <w:rsid w:val="00FC10D8"/>
    <w:rsid w:val="00FC5DF4"/>
    <w:rsid w:val="00FD1904"/>
    <w:rsid w:val="00FD29A9"/>
    <w:rsid w:val="00FD4DDF"/>
    <w:rsid w:val="00FE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EC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6ECE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6ECE"/>
    <w:rPr>
      <w:rFonts w:ascii="Bookman Old Style" w:hAnsi="Bookman Old Style" w:cs="Times New Roman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rsid w:val="00C56EC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C430D"/>
    <w:pPr>
      <w:ind w:left="720"/>
      <w:contextualSpacing/>
    </w:pPr>
  </w:style>
  <w:style w:type="table" w:styleId="TableGrid">
    <w:name w:val="Table Grid"/>
    <w:basedOn w:val="TableNormal"/>
    <w:uiPriority w:val="99"/>
    <w:rsid w:val="00CE0D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611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1141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73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41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1</Pages>
  <Words>196</Words>
  <Characters>1118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Tiziana Munari</cp:lastModifiedBy>
  <cp:revision>4</cp:revision>
  <cp:lastPrinted>2015-04-30T11:17:00Z</cp:lastPrinted>
  <dcterms:created xsi:type="dcterms:W3CDTF">2015-04-30T11:16:00Z</dcterms:created>
  <dcterms:modified xsi:type="dcterms:W3CDTF">2015-05-01T14:53:00Z</dcterms:modified>
</cp:coreProperties>
</file>