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5CD" w:rsidRDefault="005065CD" w:rsidP="00B240E3">
      <w:pPr>
        <w:jc w:val="center"/>
        <w:rPr>
          <w:b/>
          <w:sz w:val="20"/>
        </w:rPr>
      </w:pPr>
      <w:r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0" o:spid="_x0000_s1026" type="#_x0000_t75" style="position:absolute;left:0;text-align:left;margin-left:375.3pt;margin-top:21.4pt;width:64.5pt;height:70.5pt;z-index:251658240;visibility:visible">
            <v:imagedata r:id="rId5" o:title=""/>
          </v:shape>
        </w:pict>
      </w:r>
      <w:r w:rsidRPr="00FD1A8C">
        <w:rPr>
          <w:b/>
          <w:noProof/>
          <w:lang w:eastAsia="it-IT"/>
        </w:rPr>
        <w:pict>
          <v:shape id="Immagine 1" o:spid="_x0000_i1025" type="#_x0000_t75" style="width:32.25pt;height:30pt;visibility:visible">
            <v:imagedata r:id="rId6" o:title=""/>
          </v:shape>
        </w:pict>
      </w:r>
    </w:p>
    <w:p w:rsidR="005065CD" w:rsidRDefault="005065CD" w:rsidP="00B240E3">
      <w:pPr>
        <w:jc w:val="center"/>
        <w:rPr>
          <w:b/>
          <w:sz w:val="20"/>
        </w:rPr>
      </w:pPr>
    </w:p>
    <w:p w:rsidR="005065CD" w:rsidRDefault="005065CD" w:rsidP="00B240E3">
      <w:pPr>
        <w:jc w:val="center"/>
        <w:rPr>
          <w:b/>
        </w:rPr>
      </w:pPr>
      <w:r w:rsidRPr="00A339DD">
        <w:rPr>
          <w:b/>
        </w:rPr>
        <w:t xml:space="preserve">ISTITUTO COMPRENSIVO </w:t>
      </w:r>
      <w:r>
        <w:rPr>
          <w:b/>
        </w:rPr>
        <w:t xml:space="preserve">1 </w:t>
      </w:r>
      <w:r w:rsidRPr="00A339DD">
        <w:rPr>
          <w:b/>
        </w:rPr>
        <w:t>MODENA</w:t>
      </w:r>
    </w:p>
    <w:p w:rsidR="005065CD" w:rsidRDefault="005065CD" w:rsidP="00B240E3">
      <w:pPr>
        <w:rPr>
          <w:rFonts w:ascii="Bookman Old Style" w:hAnsi="Bookman Old Style" w:cs="Arial"/>
          <w:sz w:val="20"/>
          <w:szCs w:val="20"/>
        </w:rPr>
      </w:pPr>
      <w:r>
        <w:rPr>
          <w:b/>
          <w:noProof/>
          <w:lang w:eastAsia="it-IT"/>
        </w:rPr>
        <w:t xml:space="preserve">                                    d</w:t>
      </w:r>
      <w:r w:rsidRPr="00491D73">
        <w:rPr>
          <w:rFonts w:ascii="Bookman Old Style" w:hAnsi="Bookman Old Style" w:cs="Arial"/>
          <w:sz w:val="20"/>
          <w:szCs w:val="20"/>
        </w:rPr>
        <w:t>istretto</w:t>
      </w:r>
      <w:r>
        <w:rPr>
          <w:rFonts w:ascii="Bookman Old Style" w:hAnsi="Bookman Old Style" w:cs="Arial"/>
          <w:sz w:val="20"/>
          <w:szCs w:val="20"/>
        </w:rPr>
        <w:t xml:space="preserve"> n. 17 - Via Amundsen, 80 - 41123 MODENA</w:t>
      </w:r>
    </w:p>
    <w:p w:rsidR="005065CD" w:rsidRPr="00CF17E0" w:rsidRDefault="005065CD" w:rsidP="00B240E3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sym w:font="Wingdings" w:char="F028"/>
      </w:r>
      <w:r w:rsidRPr="00CF17E0">
        <w:rPr>
          <w:rFonts w:ascii="Bookman Old Style" w:hAnsi="Bookman Old Style"/>
          <w:sz w:val="20"/>
          <w:szCs w:val="20"/>
        </w:rPr>
        <w:t xml:space="preserve"> </w:t>
      </w:r>
      <w:r w:rsidRPr="00CF17E0">
        <w:rPr>
          <w:rFonts w:ascii="Bookman Old Style" w:hAnsi="Bookman Old Style" w:cs="Arial"/>
          <w:sz w:val="20"/>
          <w:szCs w:val="20"/>
        </w:rPr>
        <w:t>059/331373 - Fax: 059/824135</w:t>
      </w:r>
    </w:p>
    <w:p w:rsidR="005065CD" w:rsidRPr="00CF17E0" w:rsidRDefault="005065CD" w:rsidP="00B240E3">
      <w:pPr>
        <w:jc w:val="center"/>
        <w:rPr>
          <w:rFonts w:ascii="Bookman Old Style" w:hAnsi="Bookman Old Style" w:cs="Arial"/>
          <w:sz w:val="20"/>
          <w:szCs w:val="20"/>
        </w:rPr>
      </w:pPr>
      <w:r w:rsidRPr="00CF17E0">
        <w:rPr>
          <w:rFonts w:ascii="Bookman Old Style" w:hAnsi="Bookman Old Style" w:cs="Arial"/>
          <w:sz w:val="20"/>
          <w:szCs w:val="20"/>
        </w:rPr>
        <w:t>Cod. Fisc.: 94177160366 - C.M.: MOIC84100V</w:t>
      </w:r>
    </w:p>
    <w:p w:rsidR="005065CD" w:rsidRDefault="005065CD" w:rsidP="00B240E3">
      <w:pPr>
        <w:jc w:val="center"/>
      </w:pPr>
      <w:r w:rsidRPr="00F97128">
        <w:rPr>
          <w:rFonts w:ascii="Bookman Old Style" w:hAnsi="Bookman Old Style" w:cs="Arial"/>
          <w:sz w:val="20"/>
          <w:szCs w:val="20"/>
        </w:rPr>
        <w:t xml:space="preserve">e-mail: </w:t>
      </w:r>
      <w:hyperlink r:id="rId7" w:history="1">
        <w:r w:rsidRPr="00F97128">
          <w:rPr>
            <w:rStyle w:val="Hyperlink"/>
            <w:rFonts w:ascii="Bookman Old Style" w:hAnsi="Bookman Old Style" w:cs="Arial"/>
            <w:sz w:val="20"/>
            <w:szCs w:val="20"/>
          </w:rPr>
          <w:t>moic84100v@istruzione.it</w:t>
        </w:r>
      </w:hyperlink>
      <w:r>
        <w:rPr>
          <w:rFonts w:ascii="Bookman Old Style" w:hAnsi="Bookman Old Style" w:cs="Arial"/>
          <w:sz w:val="20"/>
          <w:szCs w:val="20"/>
        </w:rPr>
        <w:t xml:space="preserve">  casella PEC: </w:t>
      </w:r>
      <w:hyperlink r:id="rId8" w:history="1">
        <w:r w:rsidRPr="00C45150">
          <w:rPr>
            <w:rStyle w:val="Hyperlink"/>
            <w:rFonts w:ascii="Bookman Old Style" w:hAnsi="Bookman Old Style" w:cs="Arial"/>
            <w:sz w:val="20"/>
            <w:szCs w:val="20"/>
          </w:rPr>
          <w:t>MOIC84100V@PEC.ISTRUZIONE.IT</w:t>
        </w:r>
      </w:hyperlink>
    </w:p>
    <w:p w:rsidR="005065CD" w:rsidRDefault="005065CD" w:rsidP="00B240E3">
      <w:pPr>
        <w:jc w:val="center"/>
      </w:pPr>
    </w:p>
    <w:p w:rsidR="005065CD" w:rsidRDefault="005065CD" w:rsidP="00B240E3">
      <w:pPr>
        <w:jc w:val="center"/>
      </w:pPr>
    </w:p>
    <w:p w:rsidR="005065CD" w:rsidRDefault="005065CD" w:rsidP="00B240E3">
      <w:pPr>
        <w:jc w:val="center"/>
      </w:pPr>
    </w:p>
    <w:p w:rsidR="005065CD" w:rsidRDefault="005065CD" w:rsidP="00B240E3">
      <w:pPr>
        <w:jc w:val="center"/>
      </w:pPr>
    </w:p>
    <w:p w:rsidR="005065CD" w:rsidRDefault="005065CD" w:rsidP="00A000C7">
      <w:r>
        <w:t>COMUNICATO N. 214                                                                                  Modena, 05/05/2016</w:t>
      </w:r>
    </w:p>
    <w:p w:rsidR="005065CD" w:rsidRDefault="005065CD" w:rsidP="00A000C7"/>
    <w:p w:rsidR="005065CD" w:rsidRDefault="005065CD" w:rsidP="00A000C7"/>
    <w:p w:rsidR="005065CD" w:rsidRDefault="005065CD" w:rsidP="00A000C7">
      <w:r>
        <w:t xml:space="preserve">                                                                                                                       A TUTTI GLI ALUNNI</w:t>
      </w:r>
    </w:p>
    <w:p w:rsidR="005065CD" w:rsidRDefault="005065CD" w:rsidP="00A000C7"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I.C. N. 1 MODENA</w:t>
      </w:r>
    </w:p>
    <w:p w:rsidR="005065CD" w:rsidRDefault="005065CD" w:rsidP="00A000C7"/>
    <w:p w:rsidR="005065CD" w:rsidRDefault="005065CD" w:rsidP="00A000C7"/>
    <w:p w:rsidR="005065CD" w:rsidRDefault="005065CD" w:rsidP="00A000C7">
      <w:r>
        <w:t>OGGETTO: LABORATORIO SOLARE.</w:t>
      </w:r>
    </w:p>
    <w:p w:rsidR="005065CD" w:rsidRDefault="005065CD" w:rsidP="00A000C7"/>
    <w:p w:rsidR="005065CD" w:rsidRDefault="005065CD" w:rsidP="00BD2D68">
      <w:pPr>
        <w:pStyle w:val="ListParagraph"/>
        <w:jc w:val="both"/>
      </w:pPr>
      <w:r>
        <w:t xml:space="preserve">         Si comunica che lunedì 09/05/2016 dalle ore 15.00 alle ore 18.30 sulla terrazza del</w:t>
      </w:r>
    </w:p>
    <w:p w:rsidR="005065CD" w:rsidRDefault="005065CD" w:rsidP="00BD2D68">
      <w:pPr>
        <w:pStyle w:val="ListParagraph"/>
        <w:jc w:val="both"/>
      </w:pPr>
      <w:r>
        <w:t>Laboratorio Solare dell’Istituto</w:t>
      </w:r>
      <w:bookmarkStart w:id="0" w:name="_GoBack"/>
      <w:bookmarkEnd w:id="0"/>
      <w:r>
        <w:t xml:space="preserve"> Comprensivo n. 1 Modena – sede Cavour - si potrà osservare con i telescopi il transito di Mercurio sul disco solare.</w:t>
      </w:r>
    </w:p>
    <w:p w:rsidR="005065CD" w:rsidRDefault="005065CD" w:rsidP="00BD2D68">
      <w:pPr>
        <w:pStyle w:val="ListParagraph"/>
        <w:jc w:val="both"/>
      </w:pPr>
    </w:p>
    <w:p w:rsidR="005065CD" w:rsidRDefault="005065CD" w:rsidP="00DD370A">
      <w:pPr>
        <w:pStyle w:val="ListParagraph"/>
        <w:jc w:val="both"/>
      </w:pPr>
    </w:p>
    <w:p w:rsidR="005065CD" w:rsidRPr="009B2BCF" w:rsidRDefault="005065CD" w:rsidP="00DD370A">
      <w:pPr>
        <w:pStyle w:val="ListParagraph"/>
        <w:jc w:val="both"/>
      </w:pPr>
    </w:p>
    <w:p w:rsidR="005065CD" w:rsidRDefault="005065CD" w:rsidP="00A000C7">
      <w:r>
        <w:t xml:space="preserve">                                                                                                IL DIRIGENTE SCOLASTICO</w:t>
      </w:r>
    </w:p>
    <w:p w:rsidR="005065CD" w:rsidRDefault="005065CD" w:rsidP="00A000C7">
      <w:r>
        <w:t xml:space="preserve">                                                                                                   (Prof.ssa Concetta Ponticelli)</w:t>
      </w:r>
    </w:p>
    <w:p w:rsidR="005065CD" w:rsidRDefault="005065CD" w:rsidP="00A000C7">
      <w:r>
        <w:t xml:space="preserve">                                                                                                                                                                                         </w:t>
      </w:r>
    </w:p>
    <w:sectPr w:rsidR="005065CD" w:rsidSect="000558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B241E"/>
    <w:multiLevelType w:val="hybridMultilevel"/>
    <w:tmpl w:val="F1E69B7A"/>
    <w:lvl w:ilvl="0" w:tplc="1C22B49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16F11"/>
    <w:multiLevelType w:val="hybridMultilevel"/>
    <w:tmpl w:val="0A34BDDA"/>
    <w:lvl w:ilvl="0" w:tplc="2EC480D6">
      <w:start w:val="5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E70199"/>
    <w:multiLevelType w:val="hybridMultilevel"/>
    <w:tmpl w:val="2932C30C"/>
    <w:lvl w:ilvl="0" w:tplc="E53833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BB363A"/>
    <w:multiLevelType w:val="hybridMultilevel"/>
    <w:tmpl w:val="3E70A56C"/>
    <w:lvl w:ilvl="0" w:tplc="8BBACC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73252B6"/>
    <w:multiLevelType w:val="hybridMultilevel"/>
    <w:tmpl w:val="B3FC551E"/>
    <w:lvl w:ilvl="0" w:tplc="2974928E">
      <w:start w:val="4"/>
      <w:numFmt w:val="bullet"/>
      <w:lvlText w:val="-"/>
      <w:lvlJc w:val="left"/>
      <w:pPr>
        <w:ind w:left="4185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5">
    <w:nsid w:val="62C2652B"/>
    <w:multiLevelType w:val="hybridMultilevel"/>
    <w:tmpl w:val="DC6A8970"/>
    <w:lvl w:ilvl="0" w:tplc="FA04113E">
      <w:start w:val="4"/>
      <w:numFmt w:val="bullet"/>
      <w:lvlText w:val="-"/>
      <w:lvlJc w:val="left"/>
      <w:pPr>
        <w:ind w:left="5625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7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92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6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1385" w:hanging="360"/>
      </w:pPr>
      <w:rPr>
        <w:rFonts w:ascii="Wingdings" w:hAnsi="Wingdings" w:hint="default"/>
      </w:rPr>
    </w:lvl>
  </w:abstractNum>
  <w:abstractNum w:abstractNumId="6">
    <w:nsid w:val="73CB7E36"/>
    <w:multiLevelType w:val="hybridMultilevel"/>
    <w:tmpl w:val="14B23FDE"/>
    <w:lvl w:ilvl="0" w:tplc="BC3262DC">
      <w:start w:val="4"/>
      <w:numFmt w:val="bullet"/>
      <w:lvlText w:val="-"/>
      <w:lvlJc w:val="left"/>
      <w:pPr>
        <w:ind w:left="4245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1B7D"/>
    <w:rsid w:val="00035074"/>
    <w:rsid w:val="00035483"/>
    <w:rsid w:val="000558DC"/>
    <w:rsid w:val="00080079"/>
    <w:rsid w:val="00111B7D"/>
    <w:rsid w:val="001538CD"/>
    <w:rsid w:val="00165941"/>
    <w:rsid w:val="001755EB"/>
    <w:rsid w:val="0019427B"/>
    <w:rsid w:val="0019621D"/>
    <w:rsid w:val="001D60E4"/>
    <w:rsid w:val="0022161B"/>
    <w:rsid w:val="00232972"/>
    <w:rsid w:val="002667C5"/>
    <w:rsid w:val="00284F24"/>
    <w:rsid w:val="0033115C"/>
    <w:rsid w:val="003D6060"/>
    <w:rsid w:val="003E62A3"/>
    <w:rsid w:val="00441417"/>
    <w:rsid w:val="00442CEA"/>
    <w:rsid w:val="00491D73"/>
    <w:rsid w:val="004A3A91"/>
    <w:rsid w:val="004E140D"/>
    <w:rsid w:val="005065CD"/>
    <w:rsid w:val="00520E32"/>
    <w:rsid w:val="005414E6"/>
    <w:rsid w:val="005E3BAA"/>
    <w:rsid w:val="00626BFC"/>
    <w:rsid w:val="00667EEB"/>
    <w:rsid w:val="006840A3"/>
    <w:rsid w:val="00696AD1"/>
    <w:rsid w:val="007232E3"/>
    <w:rsid w:val="00806606"/>
    <w:rsid w:val="00822FD1"/>
    <w:rsid w:val="008504DB"/>
    <w:rsid w:val="00875638"/>
    <w:rsid w:val="008B6C9B"/>
    <w:rsid w:val="009B2BCF"/>
    <w:rsid w:val="009C715E"/>
    <w:rsid w:val="009D0070"/>
    <w:rsid w:val="009D4AB3"/>
    <w:rsid w:val="00A000C7"/>
    <w:rsid w:val="00A339DD"/>
    <w:rsid w:val="00A36FA9"/>
    <w:rsid w:val="00A41B57"/>
    <w:rsid w:val="00AC70C8"/>
    <w:rsid w:val="00AE44D1"/>
    <w:rsid w:val="00B22825"/>
    <w:rsid w:val="00B240E3"/>
    <w:rsid w:val="00BA0A7E"/>
    <w:rsid w:val="00BA2863"/>
    <w:rsid w:val="00BD2D68"/>
    <w:rsid w:val="00BD67A9"/>
    <w:rsid w:val="00C45150"/>
    <w:rsid w:val="00C73199"/>
    <w:rsid w:val="00CA1C4A"/>
    <w:rsid w:val="00CD74F7"/>
    <w:rsid w:val="00CF17E0"/>
    <w:rsid w:val="00D02852"/>
    <w:rsid w:val="00D95D4E"/>
    <w:rsid w:val="00DD370A"/>
    <w:rsid w:val="00DF3332"/>
    <w:rsid w:val="00E42C5A"/>
    <w:rsid w:val="00E46219"/>
    <w:rsid w:val="00EB1C4D"/>
    <w:rsid w:val="00EE23DD"/>
    <w:rsid w:val="00EE74C9"/>
    <w:rsid w:val="00F23516"/>
    <w:rsid w:val="00F656F3"/>
    <w:rsid w:val="00F67C81"/>
    <w:rsid w:val="00F97128"/>
    <w:rsid w:val="00FD1A8C"/>
    <w:rsid w:val="00FF7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B7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11B7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11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11B7D"/>
    <w:rPr>
      <w:rFonts w:ascii="Tahoma" w:hAnsi="Tahoma" w:cs="Tahoma"/>
      <w:sz w:val="16"/>
      <w:szCs w:val="16"/>
      <w:lang w:eastAsia="ar-SA" w:bidi="ar-SA"/>
    </w:rPr>
  </w:style>
  <w:style w:type="paragraph" w:styleId="ListParagraph">
    <w:name w:val="List Paragraph"/>
    <w:basedOn w:val="Normal"/>
    <w:uiPriority w:val="99"/>
    <w:qFormat/>
    <w:rsid w:val="00696AD1"/>
    <w:pPr>
      <w:ind w:left="720"/>
      <w:contextualSpacing/>
    </w:pPr>
  </w:style>
  <w:style w:type="table" w:styleId="TableGrid">
    <w:name w:val="Table Grid"/>
    <w:basedOn w:val="TableNormal"/>
    <w:uiPriority w:val="99"/>
    <w:rsid w:val="001D60E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46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4100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209</Words>
  <Characters>1197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 </dc:creator>
  <cp:keywords/>
  <dc:description/>
  <cp:lastModifiedBy>Tiziana Munari</cp:lastModifiedBy>
  <cp:revision>2</cp:revision>
  <cp:lastPrinted>2016-05-05T09:34:00Z</cp:lastPrinted>
  <dcterms:created xsi:type="dcterms:W3CDTF">2016-05-08T10:12:00Z</dcterms:created>
  <dcterms:modified xsi:type="dcterms:W3CDTF">2016-05-08T10:12:00Z</dcterms:modified>
</cp:coreProperties>
</file>